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CB7" w:rsidRDefault="00A15CB7" w:rsidP="00A15CB7">
      <w:bookmarkStart w:id="0" w:name="_GoBack"/>
      <w:bookmarkEnd w:id="0"/>
    </w:p>
    <w:p w:rsidR="00A15CB7" w:rsidRDefault="00A15CB7" w:rsidP="00A15CB7"/>
    <w:p w:rsidR="00A15CB7" w:rsidRDefault="00A15CB7" w:rsidP="00A15CB7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8858250" cy="247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CB7" w:rsidRDefault="00A15CB7" w:rsidP="00A15CB7">
      <w:pPr>
        <w:jc w:val="center"/>
        <w:rPr>
          <w:spacing w:val="54"/>
          <w:sz w:val="32"/>
          <w:szCs w:val="32"/>
        </w:rPr>
      </w:pPr>
      <w:r>
        <w:rPr>
          <w:spacing w:val="54"/>
          <w:sz w:val="32"/>
          <w:szCs w:val="32"/>
        </w:rPr>
        <w:t>ПЛАН</w:t>
      </w:r>
    </w:p>
    <w:p w:rsidR="00A15CB7" w:rsidRDefault="00A15CB7" w:rsidP="00A15CB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основных </w:t>
      </w:r>
      <w:proofErr w:type="gramStart"/>
      <w:r>
        <w:rPr>
          <w:sz w:val="32"/>
          <w:szCs w:val="32"/>
        </w:rPr>
        <w:t>мероприятий  МБОУ</w:t>
      </w:r>
      <w:proofErr w:type="gramEnd"/>
      <w:r>
        <w:rPr>
          <w:sz w:val="32"/>
          <w:szCs w:val="32"/>
        </w:rPr>
        <w:t xml:space="preserve"> СОШ с. Старые </w:t>
      </w:r>
      <w:proofErr w:type="spellStart"/>
      <w:r>
        <w:rPr>
          <w:sz w:val="32"/>
          <w:szCs w:val="32"/>
        </w:rPr>
        <w:t>Тукмаклы</w:t>
      </w:r>
      <w:proofErr w:type="spellEnd"/>
    </w:p>
    <w:p w:rsidR="00A15CB7" w:rsidRDefault="00A15CB7" w:rsidP="00A15CB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вопросам гражданской обороны, предупреждения чрезвычайных ситуаций, обеспечения пожарной безопасности на 2025 – </w:t>
      </w:r>
      <w:proofErr w:type="gramStart"/>
      <w:r>
        <w:rPr>
          <w:sz w:val="32"/>
          <w:szCs w:val="32"/>
        </w:rPr>
        <w:t>2026  учебный</w:t>
      </w:r>
      <w:proofErr w:type="gramEnd"/>
      <w:r>
        <w:rPr>
          <w:sz w:val="32"/>
          <w:szCs w:val="32"/>
        </w:rPr>
        <w:t xml:space="preserve"> год</w:t>
      </w:r>
    </w:p>
    <w:p w:rsidR="00A15CB7" w:rsidRDefault="00A15CB7" w:rsidP="00A15CB7"/>
    <w:p w:rsidR="00A15CB7" w:rsidRDefault="00A15CB7" w:rsidP="00A15CB7"/>
    <w:p w:rsidR="00A15CB7" w:rsidRDefault="00A15CB7" w:rsidP="00A15CB7"/>
    <w:p w:rsidR="00A15CB7" w:rsidRDefault="00A15CB7" w:rsidP="00A15CB7"/>
    <w:p w:rsidR="00A15CB7" w:rsidRDefault="00A15CB7" w:rsidP="00A15CB7">
      <w:r>
        <w:t>Принят решением педагогического совета от "___" августа 2025 года</w:t>
      </w:r>
    </w:p>
    <w:p w:rsidR="00A15CB7" w:rsidRDefault="00A15CB7" w:rsidP="00A15CB7"/>
    <w:p w:rsidR="00A15CB7" w:rsidRDefault="00A15CB7" w:rsidP="00A15CB7"/>
    <w:p w:rsidR="00A15CB7" w:rsidRDefault="00A15CB7" w:rsidP="00A15CB7"/>
    <w:p w:rsidR="00A15CB7" w:rsidRDefault="00A15CB7" w:rsidP="00A15CB7"/>
    <w:tbl>
      <w:tblPr>
        <w:tblW w:w="0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7428"/>
        <w:gridCol w:w="2100"/>
        <w:gridCol w:w="3024"/>
        <w:gridCol w:w="1692"/>
      </w:tblGrid>
      <w:tr w:rsidR="00A15CB7" w:rsidTr="00A15CB7">
        <w:trPr>
          <w:trHeight w:val="1188"/>
          <w:tblHeader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№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исполнения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Исполнители, соисполнители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Примечание</w:t>
            </w:r>
          </w:p>
        </w:tc>
      </w:tr>
      <w:tr w:rsidR="00A15CB7" w:rsidTr="00A15CB7">
        <w:trPr>
          <w:cantSplit/>
          <w:trHeight w:val="76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5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мероприятиях, проводимых в период </w:t>
            </w:r>
            <w:proofErr w:type="gramStart"/>
            <w:r>
              <w:rPr>
                <w:lang w:eastAsia="en-US"/>
              </w:rPr>
              <w:t>месячника  безопасности</w:t>
            </w:r>
            <w:proofErr w:type="gramEnd"/>
            <w:r>
              <w:rPr>
                <w:lang w:eastAsia="en-US"/>
              </w:rPr>
              <w:t xml:space="preserve"> детей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 августа -15 сентября 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 отдельному плану)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cantSplit/>
          <w:trHeight w:val="142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5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Подготовка, согласование и утверждение плана основных мероприятий образовательного учреждения по вопросам гражданской обороны, предупреждения чрезвычайных ситуаций, обеспечения пожарной </w:t>
            </w:r>
            <w:proofErr w:type="gramStart"/>
            <w:r>
              <w:rPr>
                <w:lang w:eastAsia="en-US"/>
              </w:rPr>
              <w:t>безопасности  на</w:t>
            </w:r>
            <w:proofErr w:type="gramEnd"/>
            <w:r>
              <w:rPr>
                <w:lang w:eastAsia="en-US"/>
              </w:rPr>
              <w:t xml:space="preserve"> 2025 - 2026 учебный год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КЧС;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преподаватель-организатор ОБЗР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cantSplit/>
          <w:trHeight w:val="176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5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Рассмотрение и принятия плана основных мероприятий образовательного учреждения по вопросам гражданской обороны, предупреждения чрезвычайных ситуаций, обеспечения пожарной </w:t>
            </w:r>
            <w:proofErr w:type="gramStart"/>
            <w:r>
              <w:rPr>
                <w:lang w:eastAsia="en-US"/>
              </w:rPr>
              <w:t>безопасности  на</w:t>
            </w:r>
            <w:proofErr w:type="gramEnd"/>
            <w:r>
              <w:rPr>
                <w:lang w:eastAsia="en-US"/>
              </w:rPr>
              <w:t xml:space="preserve"> 2025 - 2026  учебный год на педагогическом совете образовательного учреждения.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cantSplit/>
          <w:trHeight w:val="69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54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мероприятий месячника гражданской защиты: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(по отдельному плану)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cantSplit/>
          <w:trHeight w:val="124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77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корректировка по состоянию на 1.09.2025 года плана образовательного учреждения по обеспечению безопасности в чрезвычайных ситуациях мирного и военного времени;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КЧС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cantSplit/>
          <w:trHeight w:val="37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4.2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89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разработка или корректировка инструкций по действиям технических работников в случае возникновения пожара и других чрезвычайных ситуаций;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ОТ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cantSplit/>
          <w:trHeight w:val="37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4.3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pStyle w:val="af5"/>
              <w:spacing w:after="0" w:line="276" w:lineRule="auto"/>
              <w:ind w:firstLine="708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проведение занятий с обучающимися, руководителями, педагогическим составом и техническими работниками образовательного учреждения по действиям в случае возникновения пожара и других чрезвычайных ситуаций;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администрация;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cantSplit/>
          <w:trHeight w:val="128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4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организация и проведение тренировки по экстренной эвакуации обучающихся и работающих из помещений и зданий образовательного учреждения в случае возникновения пожара и других чрезвычайных ситуаций;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администрация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5CB7" w:rsidTr="00A15CB7">
        <w:trPr>
          <w:cantSplit/>
          <w:trHeight w:val="37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4.5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23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оформление и дополнение наглядных материалов, посвященных вопросам безопасности:</w:t>
            </w:r>
          </w:p>
          <w:p w:rsidR="00A15CB7" w:rsidRDefault="00A15CB7">
            <w:pPr>
              <w:widowControl w:val="0"/>
              <w:spacing w:line="276" w:lineRule="auto"/>
              <w:ind w:firstLine="947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пожарной безопасности;</w:t>
            </w:r>
          </w:p>
          <w:p w:rsidR="00A15CB7" w:rsidRDefault="00A15CB7">
            <w:pPr>
              <w:widowControl w:val="0"/>
              <w:spacing w:line="276" w:lineRule="auto"/>
              <w:ind w:firstLine="947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безопасности на дорогах;</w:t>
            </w:r>
          </w:p>
          <w:p w:rsidR="00A15CB7" w:rsidRDefault="00A15CB7">
            <w:pPr>
              <w:widowControl w:val="0"/>
              <w:spacing w:line="276" w:lineRule="auto"/>
              <w:ind w:firstLine="947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безопасности на воде;</w:t>
            </w:r>
          </w:p>
          <w:p w:rsidR="00A15CB7" w:rsidRDefault="00A15CB7">
            <w:pPr>
              <w:widowControl w:val="0"/>
              <w:spacing w:line="276" w:lineRule="auto"/>
              <w:ind w:firstLine="947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противодействию терроризму;</w:t>
            </w:r>
          </w:p>
          <w:p w:rsidR="00A15CB7" w:rsidRDefault="00A15CB7">
            <w:pPr>
              <w:widowControl w:val="0"/>
              <w:spacing w:line="276" w:lineRule="auto"/>
              <w:ind w:firstLine="947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оказанию первой медицинской помощи;</w:t>
            </w:r>
          </w:p>
          <w:p w:rsidR="00A15CB7" w:rsidRDefault="00A15CB7">
            <w:pPr>
              <w:widowControl w:val="0"/>
              <w:spacing w:line="276" w:lineRule="auto"/>
              <w:ind w:firstLine="947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ведению здорового образа жизни и др.;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пожарную безопасность;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преподаватель-организатор ОБЗР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cantSplit/>
          <w:trHeight w:val="37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4.6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59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проверка готовности общественных формирований ГОЧС (снаряжение и практические навыки и знания своих функциональных обязанностей в чрезвычайных ситуациях).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КЧС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cantSplit/>
          <w:trHeight w:val="37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4.7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58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мероприятиях, проводимых муниципальными органами управления образованием и </w:t>
            </w:r>
            <w:proofErr w:type="gramStart"/>
            <w:r>
              <w:rPr>
                <w:lang w:eastAsia="en-US"/>
              </w:rPr>
              <w:t>органами</w:t>
            </w:r>
            <w:proofErr w:type="gramEnd"/>
            <w:r>
              <w:rPr>
                <w:lang w:eastAsia="en-US"/>
              </w:rPr>
              <w:t xml:space="preserve"> специально уполномоченными решать задачи гражданской обороны и задачи по предупреждению и ликвидации чрезвычайных ситуаций на территории муниципального образования.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cantSplit/>
          <w:trHeight w:val="37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38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мероприятий по обеспечению пожарной безопасности в соответствии с требованиями нормативных документов.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в течение года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администрация;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за пожарную безопасность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63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39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Обсуждение на совещании и принятие решений по обеспечению пожарной безопасности в период проведения новогодних праздников.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декабрь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cantSplit/>
          <w:trHeight w:val="110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38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обучения педагогического состава и технического персонала образовательного учреждения по программе подготовки работающего населения в области безопасности жизнедеятельности (по 14 часовой программе)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директор;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преподаватель-организатор ОБЗР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105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3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мероприятий гражданской обороны в период проведения </w:t>
            </w:r>
            <w:proofErr w:type="gramStart"/>
            <w:r>
              <w:rPr>
                <w:lang w:eastAsia="en-US"/>
              </w:rPr>
              <w:t>оборонно-спортивных мероприятий</w:t>
            </w:r>
            <w:proofErr w:type="gramEnd"/>
            <w:r>
              <w:rPr>
                <w:lang w:eastAsia="en-US"/>
              </w:rPr>
              <w:t xml:space="preserve"> посвященных празднику "День защитника Отечества"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директора;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преподаватель-организатор ОБЗР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1042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38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обучения руководителей и членов общественных формирований ГОЧС образовательного учреждения (по 20 часовой программе)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КЧС;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преподаватель-организатор ОБЗР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5CB7" w:rsidTr="00A15CB7">
        <w:trPr>
          <w:trHeight w:val="762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38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школьной и участие в районной (городской) олимпиаде по ОБЗР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 отдельному плану)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директора;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преподаватель-организатор ОБЗР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102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38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и участие в смотре-конкурсе учебно-материальной базы курса ОБЗР общеобразовательных учреждений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 отдельному плану)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директор;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преподаватель-организатор ОБЗР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50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38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Выполнение мероприятий плана совершенствования учебно-материальной базы по курсу ОБЗР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 отдельному плану)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преподаватель-организатор ОБЗР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50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38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мероприятий месячника пожарной безопасности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 – май (по отдельному плану)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администрация;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руководители; преподаватель-организатор ОБЗР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50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3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классных часов, посвященных изучению </w:t>
            </w:r>
            <w:r>
              <w:rPr>
                <w:lang w:eastAsia="en-US"/>
              </w:rPr>
              <w:lastRenderedPageBreak/>
              <w:t>правил безопасности на водных объектах в летний период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май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директора;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классные руководители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50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3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выставки </w:t>
            </w:r>
            <w:proofErr w:type="gramStart"/>
            <w:r>
              <w:rPr>
                <w:lang w:eastAsia="en-US"/>
              </w:rPr>
              <w:t>детских рисунков</w:t>
            </w:r>
            <w:proofErr w:type="gramEnd"/>
            <w:r>
              <w:rPr>
                <w:lang w:eastAsia="en-US"/>
              </w:rPr>
              <w:t xml:space="preserve"> посвященных безопасности на воде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учитель изобразительного искусства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28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3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и участие команды в районных и городских, </w:t>
            </w:r>
            <w:proofErr w:type="gramStart"/>
            <w:r>
              <w:rPr>
                <w:lang w:eastAsia="en-US"/>
              </w:rPr>
              <w:t>соревнованиях</w:t>
            </w:r>
            <w:proofErr w:type="gramEnd"/>
            <w:r>
              <w:rPr>
                <w:lang w:eastAsia="en-US"/>
              </w:rPr>
              <w:t xml:space="preserve"> учащихся по программе «Школа безопасности»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отдельному плану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заместители 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63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3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252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и проведение мероприятий "Дня защиты детей" по следующим рекомендуемым видам: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11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администрация; педагогический коллектив;</w:t>
            </w:r>
          </w:p>
          <w:p w:rsidR="00A15CB7" w:rsidRDefault="00A15CB7">
            <w:pPr>
              <w:widowControl w:val="0"/>
              <w:spacing w:line="276" w:lineRule="auto"/>
              <w:ind w:firstLine="11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технические работники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64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hanging="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24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экстренная эвакуация обучающихся и работающих из здания образовательного училища;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222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hanging="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17.2.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24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движение по азимуту;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35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hanging="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17.3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24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разжигание костра;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35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hanging="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17.4.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24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надевание противогазов на скорость, надевание противогаза на "пострадавшего";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302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B7" w:rsidRDefault="00A15CB7">
            <w:pPr>
              <w:widowControl w:val="0"/>
              <w:spacing w:line="276" w:lineRule="auto"/>
              <w:ind w:hanging="19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17.5.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24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оказание первой медицинской доврачебной помощи;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27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B7" w:rsidRDefault="00A15CB7">
            <w:pPr>
              <w:widowControl w:val="0"/>
              <w:spacing w:line="276" w:lineRule="auto"/>
              <w:ind w:hanging="19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17.6.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24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переноска "пострадавшего";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32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B7" w:rsidRDefault="00A15CB7">
            <w:pPr>
              <w:widowControl w:val="0"/>
              <w:spacing w:line="276" w:lineRule="auto"/>
              <w:ind w:hanging="19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17.8.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24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преодоление элементов полосы препятствий;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287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B7" w:rsidRDefault="00A15CB7">
            <w:pPr>
              <w:widowControl w:val="0"/>
              <w:spacing w:line="276" w:lineRule="auto"/>
              <w:ind w:hanging="18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17.9.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2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сдача норматива гражданской обороны по действиям при вспышках ядерного взрыва;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278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B7" w:rsidRDefault="00A15CB7">
            <w:pPr>
              <w:widowControl w:val="0"/>
              <w:spacing w:line="276" w:lineRule="auto"/>
              <w:ind w:hanging="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17.10.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24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изготовление ватно-марлевых повязок;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1192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B7" w:rsidRDefault="00A15CB7">
            <w:pPr>
              <w:widowControl w:val="0"/>
              <w:spacing w:line="276" w:lineRule="auto"/>
              <w:ind w:hanging="1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17.11.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24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действия при проведении санитарной обработке:</w:t>
            </w:r>
          </w:p>
          <w:p w:rsidR="00A15CB7" w:rsidRDefault="00A15CB7">
            <w:pPr>
              <w:widowControl w:val="0"/>
              <w:spacing w:line="276" w:lineRule="auto"/>
              <w:ind w:firstLine="62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при заражении радиоактивными веществами;</w:t>
            </w:r>
          </w:p>
          <w:p w:rsidR="00A15CB7" w:rsidRDefault="00A15CB7">
            <w:pPr>
              <w:widowControl w:val="0"/>
              <w:spacing w:line="276" w:lineRule="auto"/>
              <w:ind w:firstLine="62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 при заражении химическими веществами;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30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hanging="3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17.12.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24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викторина по гражданской обороне;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86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hanging="3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17.13.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36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викторина по действиям в чрезвычайных ситуациях и др.;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118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hanging="3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636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мероприятиях, проводимых Главным управлением МЧС России по Республики Башкортостан и </w:t>
            </w:r>
            <w:proofErr w:type="gramStart"/>
            <w:r>
              <w:rPr>
                <w:lang w:eastAsia="en-US"/>
              </w:rPr>
              <w:t>органами</w:t>
            </w:r>
            <w:proofErr w:type="gramEnd"/>
            <w:r>
              <w:rPr>
                <w:lang w:eastAsia="en-US"/>
              </w:rPr>
              <w:t xml:space="preserve"> специально уполномоченными решать задачи гражданской обороны и задачи по предупреждению и ликвидации чрезвычайных ситуаций на территории муниципального образования.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5CB7" w:rsidTr="00A15CB7">
        <w:trPr>
          <w:trHeight w:val="118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hanging="3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ind w:firstLine="354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КЧС по вопросу подготовки и издания приказа выполнения плана основных мероприятий обеспечения безопасности за истекший учебный год и задачах на следующий учебный год.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май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директор;</w:t>
            </w:r>
          </w:p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КЧС образовательного учреждения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B7" w:rsidRDefault="00A15CB7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A15CB7" w:rsidRDefault="00A15CB7" w:rsidP="00A15CB7">
      <w:pPr>
        <w:pStyle w:val="af3"/>
        <w:ind w:left="-57" w:right="-57"/>
        <w:jc w:val="both"/>
        <w:rPr>
          <w:sz w:val="28"/>
          <w:szCs w:val="28"/>
        </w:rPr>
      </w:pPr>
    </w:p>
    <w:p w:rsidR="00A15CB7" w:rsidRDefault="00A15CB7" w:rsidP="00A15CB7">
      <w:pPr>
        <w:pStyle w:val="af3"/>
        <w:ind w:left="-57" w:right="-57"/>
        <w:jc w:val="both"/>
        <w:rPr>
          <w:sz w:val="28"/>
          <w:szCs w:val="28"/>
        </w:rPr>
      </w:pPr>
    </w:p>
    <w:p w:rsidR="00A15CB7" w:rsidRDefault="00A15CB7" w:rsidP="00A15CB7">
      <w:pPr>
        <w:pStyle w:val="af3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 –</w:t>
      </w:r>
    </w:p>
    <w:p w:rsidR="00A15CB7" w:rsidRDefault="00A15CB7" w:rsidP="00A15CB7">
      <w:pPr>
        <w:pStyle w:val="af3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КЧС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Алимова Н.Т.</w:t>
      </w:r>
    </w:p>
    <w:p w:rsidR="00A15CB7" w:rsidRDefault="00A15CB7" w:rsidP="00A15CB7">
      <w:pPr>
        <w:pStyle w:val="Iauiue"/>
        <w:widowControl/>
        <w:autoSpaceDE w:val="0"/>
        <w:autoSpaceDN w:val="0"/>
        <w:rPr>
          <w:szCs w:val="28"/>
        </w:rPr>
      </w:pPr>
    </w:p>
    <w:p w:rsidR="00A15CB7" w:rsidRDefault="00A15CB7" w:rsidP="00A15CB7">
      <w:pPr>
        <w:pStyle w:val="Iauiue"/>
        <w:widowControl/>
        <w:autoSpaceDE w:val="0"/>
        <w:autoSpaceDN w:val="0"/>
        <w:rPr>
          <w:szCs w:val="28"/>
        </w:rPr>
      </w:pPr>
      <w:r>
        <w:rPr>
          <w:szCs w:val="28"/>
        </w:rPr>
        <w:t>«____» ____________ 20_____ г.</w:t>
      </w:r>
    </w:p>
    <w:p w:rsidR="00E565FF" w:rsidRDefault="00E565FF"/>
    <w:sectPr w:rsidR="00E565FF" w:rsidSect="00A15CB7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B7"/>
    <w:rsid w:val="00A15CB7"/>
    <w:rsid w:val="00E5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4DEC4-AC37-4941-8CE9-290C77D4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C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3">
    <w:name w:val="header"/>
    <w:basedOn w:val="a"/>
    <w:link w:val="af4"/>
    <w:uiPriority w:val="99"/>
    <w:semiHidden/>
    <w:unhideWhenUsed/>
    <w:rsid w:val="00A15CB7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A15C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"/>
    <w:basedOn w:val="a"/>
    <w:link w:val="11"/>
    <w:semiHidden/>
    <w:unhideWhenUsed/>
    <w:rsid w:val="00A15CB7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6">
    <w:name w:val="Основной текст Знак"/>
    <w:basedOn w:val="a0"/>
    <w:uiPriority w:val="99"/>
    <w:semiHidden/>
    <w:rsid w:val="00A15C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Iauiue">
    <w:name w:val="Iau?iue"/>
    <w:rsid w:val="00A15C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Основной текст Знак1"/>
    <w:link w:val="af5"/>
    <w:semiHidden/>
    <w:locked/>
    <w:rsid w:val="00A15C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7</TotalTime>
  <Pages>1</Pages>
  <Words>954</Words>
  <Characters>5444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2</cp:revision>
  <dcterms:created xsi:type="dcterms:W3CDTF">2025-09-16T04:52:00Z</dcterms:created>
  <dcterms:modified xsi:type="dcterms:W3CDTF">2025-09-16T04:59:00Z</dcterms:modified>
</cp:coreProperties>
</file>